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536ABF" w14:paraId="1475DE5B" w14:textId="77777777" w:rsidTr="00536ABF">
        <w:tc>
          <w:tcPr>
            <w:tcW w:w="1219" w:type="pct"/>
            <w:vAlign w:val="bottom"/>
          </w:tcPr>
          <w:p w14:paraId="0822C885" w14:textId="04E852FA" w:rsidR="002A4ED5" w:rsidRPr="00536ABF" w:rsidRDefault="00166FF6" w:rsidP="002A4ED5">
            <w:r>
              <w:t>Kohteen nimi ja osoite</w:t>
            </w:r>
          </w:p>
        </w:tc>
        <w:sdt>
          <w:sdtPr>
            <w:alias w:val="Esim. As Oy Lämpöpumppu, Lämpöpumpuntie 1, 12340 Helsinki"/>
            <w:tag w:val="Esim. As Oy Lämpöpumppu, Lämpöpumpuntie 1, 12340 Helsinki"/>
            <w:id w:val="1275143547"/>
            <w:placeholder>
              <w:docPart w:val="B41BD22CA91E4F689321DA113B459E55"/>
            </w:placeholder>
            <w:showingPlcHdr/>
          </w:sdtPr>
          <w:sdtEndPr/>
          <w:sdtContent>
            <w:tc>
              <w:tcPr>
                <w:tcW w:w="3781" w:type="pct"/>
                <w:tcBorders>
                  <w:bottom w:val="single" w:sz="4" w:space="0" w:color="auto"/>
                </w:tcBorders>
                <w:vAlign w:val="bottom"/>
              </w:tcPr>
              <w:p w14:paraId="3973399C" w14:textId="0D5EA2CE" w:rsidR="002A4ED5" w:rsidRPr="00536ABF" w:rsidRDefault="00EC1D45" w:rsidP="002A4ED5">
                <w:r w:rsidRPr="00614A77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2A4ED5" w:rsidRPr="00536ABF" w14:paraId="794E82B9" w14:textId="77777777" w:rsidTr="00536ABF">
        <w:tc>
          <w:tcPr>
            <w:tcW w:w="1219" w:type="pct"/>
            <w:vAlign w:val="bottom"/>
          </w:tcPr>
          <w:p w14:paraId="08E003E2" w14:textId="2D33C2F8" w:rsidR="002A4ED5" w:rsidRPr="00536ABF" w:rsidRDefault="00CA035E" w:rsidP="002A4ED5">
            <w:r>
              <w:t>(</w:t>
            </w:r>
            <w:r w:rsidR="00166FF6">
              <w:t>Laitteen</w:t>
            </w:r>
            <w:r>
              <w:t>)</w:t>
            </w:r>
            <w:r w:rsidR="00166FF6">
              <w:t xml:space="preserve"> </w:t>
            </w:r>
            <w:r>
              <w:t>O</w:t>
            </w:r>
            <w:r w:rsidR="00166FF6">
              <w:t>mistaja</w:t>
            </w:r>
            <w:r>
              <w:t xml:space="preserve"> ja Y-tunnus</w:t>
            </w:r>
          </w:p>
        </w:tc>
        <w:sdt>
          <w:sdtPr>
            <w:alias w:val="Esim. As Oy, KOy tai Oy, 12340-1"/>
            <w:tag w:val="Esim. As Oy, KOy tai Oy, 12340-1"/>
            <w:id w:val="-704023601"/>
            <w:placeholder>
              <w:docPart w:val="93748D219EBA472BBEA06B4460E81D2C"/>
            </w:placeholder>
            <w:showingPlcHdr/>
          </w:sdtPr>
          <w:sdtEndPr/>
          <w:sdtContent>
            <w:tc>
              <w:tcPr>
                <w:tcW w:w="3781" w:type="pct"/>
                <w:tcBorders>
                  <w:bottom w:val="single" w:sz="4" w:space="0" w:color="auto"/>
                </w:tcBorders>
                <w:vAlign w:val="bottom"/>
              </w:tcPr>
              <w:p w14:paraId="150198C5" w14:textId="1556AEC4" w:rsidR="002A4ED5" w:rsidRPr="00536ABF" w:rsidRDefault="00F74EF3" w:rsidP="002A4ED5">
                <w:r w:rsidRPr="00614A77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2A4ED5" w:rsidRPr="00536ABF" w14:paraId="3776B869" w14:textId="77777777" w:rsidTr="00536ABF">
        <w:tc>
          <w:tcPr>
            <w:tcW w:w="1219" w:type="pct"/>
            <w:vAlign w:val="bottom"/>
          </w:tcPr>
          <w:p w14:paraId="53F9E625" w14:textId="12575CB6" w:rsidR="002A4ED5" w:rsidRPr="00536ABF" w:rsidRDefault="00166FF6" w:rsidP="002A4ED5">
            <w:r>
              <w:t>Omistajan edustaja (Nimi)</w:t>
            </w:r>
          </w:p>
        </w:tc>
        <w:sdt>
          <w:sdtPr>
            <w:id w:val="-257139385"/>
            <w:placeholder>
              <w:docPart w:val="E02FC82CFD274AA8A0CDEF91C4F62E11"/>
            </w:placeholder>
            <w:showingPlcHdr/>
          </w:sdtPr>
          <w:sdtEndPr/>
          <w:sdtContent>
            <w:tc>
              <w:tcPr>
                <w:tcW w:w="3781" w:type="pct"/>
                <w:tcBorders>
                  <w:bottom w:val="single" w:sz="4" w:space="0" w:color="auto"/>
                </w:tcBorders>
                <w:vAlign w:val="bottom"/>
              </w:tcPr>
              <w:p w14:paraId="34FF0BDC" w14:textId="6549B46A" w:rsidR="002A4ED5" w:rsidRPr="00536ABF" w:rsidRDefault="00F74EF3" w:rsidP="002A4ED5">
                <w:r w:rsidRPr="00614A77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2A4ED5" w:rsidRPr="00536ABF" w14:paraId="436ED582" w14:textId="77777777" w:rsidTr="00536ABF">
        <w:tc>
          <w:tcPr>
            <w:tcW w:w="1219" w:type="pct"/>
            <w:vAlign w:val="bottom"/>
          </w:tcPr>
          <w:p w14:paraId="608D648A" w14:textId="1CF891A4" w:rsidR="002A4ED5" w:rsidRPr="00536ABF" w:rsidRDefault="00166FF6" w:rsidP="002A4ED5">
            <w:r>
              <w:t>Omistajan sähköpostiosoite</w:t>
            </w:r>
          </w:p>
        </w:tc>
        <w:sdt>
          <w:sdtPr>
            <w:id w:val="1707296187"/>
            <w:placeholder>
              <w:docPart w:val="498577F2A43A4766B25E313F922364A1"/>
            </w:placeholder>
            <w:showingPlcHdr/>
          </w:sdtPr>
          <w:sdtEndPr/>
          <w:sdtContent>
            <w:tc>
              <w:tcPr>
                <w:tcW w:w="378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B56FE84" w14:textId="38F6A4C8" w:rsidR="002A4ED5" w:rsidRPr="00536ABF" w:rsidRDefault="00F74EF3" w:rsidP="002A4ED5">
                <w:r w:rsidRPr="00614A77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2A4ED5" w:rsidRPr="00536ABF" w14:paraId="3802E917" w14:textId="77777777" w:rsidTr="00536ABF">
        <w:tc>
          <w:tcPr>
            <w:tcW w:w="1219" w:type="pct"/>
            <w:vAlign w:val="bottom"/>
          </w:tcPr>
          <w:p w14:paraId="0E01C7FA" w14:textId="64D30409" w:rsidR="002A4ED5" w:rsidRPr="00536ABF" w:rsidRDefault="00166FF6" w:rsidP="002A4ED5">
            <w:r>
              <w:t>Omistajan puhelinnumero</w:t>
            </w:r>
          </w:p>
        </w:tc>
        <w:sdt>
          <w:sdtPr>
            <w:id w:val="-830984968"/>
            <w:placeholder>
              <w:docPart w:val="F3CC510CD4DD42608309D92AAD58B41C"/>
            </w:placeholder>
            <w:showingPlcHdr/>
          </w:sdtPr>
          <w:sdtEndPr/>
          <w:sdtContent>
            <w:tc>
              <w:tcPr>
                <w:tcW w:w="3781" w:type="pct"/>
                <w:tcBorders>
                  <w:bottom w:val="single" w:sz="4" w:space="0" w:color="auto"/>
                </w:tcBorders>
                <w:vAlign w:val="bottom"/>
              </w:tcPr>
              <w:p w14:paraId="75617CF0" w14:textId="36BF8005" w:rsidR="002A4ED5" w:rsidRPr="00536ABF" w:rsidRDefault="00F74EF3" w:rsidP="002A4ED5">
                <w:r w:rsidRPr="00614A77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</w:tbl>
    <w:p w14:paraId="62B4F264" w14:textId="77777777" w:rsidR="00806FF3" w:rsidRDefault="00806FF3" w:rsidP="00562601">
      <w:pPr>
        <w:pStyle w:val="Eivli"/>
      </w:pPr>
    </w:p>
    <w:p w14:paraId="0D2F51DF" w14:textId="38F98FC8" w:rsidR="00B64ED1" w:rsidRPr="003C27BA" w:rsidRDefault="00B64ED1" w:rsidP="00562601">
      <w:pPr>
        <w:pStyle w:val="Eivli"/>
        <w:rPr>
          <w:b/>
          <w:bCs/>
          <w:sz w:val="24"/>
          <w:szCs w:val="40"/>
        </w:rPr>
      </w:pPr>
      <w:r w:rsidRPr="003C27BA">
        <w:rPr>
          <w:b/>
          <w:bCs/>
          <w:sz w:val="24"/>
          <w:szCs w:val="40"/>
        </w:rPr>
        <w:t>Tunnukset halutaan seuraaville henkilöille: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1"/>
        <w:gridCol w:w="3117"/>
        <w:gridCol w:w="1418"/>
        <w:gridCol w:w="1702"/>
        <w:gridCol w:w="3544"/>
        <w:gridCol w:w="2190"/>
      </w:tblGrid>
      <w:tr w:rsidR="002F50FB" w:rsidRPr="003C27BA" w14:paraId="1ED551D7" w14:textId="77777777" w:rsidTr="004A1487">
        <w:tc>
          <w:tcPr>
            <w:tcW w:w="71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2C3DAC4" w14:textId="0906BAE7" w:rsidR="002F50FB" w:rsidRPr="003C27BA" w:rsidRDefault="002F50FB" w:rsidP="002A648D">
            <w:pPr>
              <w:pStyle w:val="Taulukonotsikot"/>
              <w:rPr>
                <w:sz w:val="22"/>
                <w:szCs w:val="16"/>
              </w:rPr>
            </w:pPr>
            <w:r w:rsidRPr="003C27BA">
              <w:rPr>
                <w:sz w:val="22"/>
                <w:szCs w:val="16"/>
              </w:rPr>
              <w:t>Käyttöoikeustaso</w:t>
            </w:r>
          </w:p>
        </w:tc>
        <w:tc>
          <w:tcPr>
            <w:tcW w:w="111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EAC7562" w14:textId="1292D592" w:rsidR="002F50FB" w:rsidRPr="003C27BA" w:rsidRDefault="002F50FB" w:rsidP="002A4ED5">
            <w:pPr>
              <w:pStyle w:val="Taulukonotsikot"/>
              <w:rPr>
                <w:sz w:val="22"/>
                <w:szCs w:val="16"/>
              </w:rPr>
            </w:pPr>
            <w:r w:rsidRPr="003C27BA">
              <w:rPr>
                <w:sz w:val="22"/>
                <w:szCs w:val="16"/>
              </w:rPr>
              <w:t>Sähköpostiosoite</w:t>
            </w:r>
          </w:p>
        </w:tc>
        <w:tc>
          <w:tcPr>
            <w:tcW w:w="1118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2004D1" w14:textId="4943FCC3" w:rsidR="002F50FB" w:rsidRPr="003C27BA" w:rsidRDefault="002F50FB" w:rsidP="002A4ED5">
            <w:pPr>
              <w:pStyle w:val="Taulukonotsikot"/>
              <w:rPr>
                <w:sz w:val="22"/>
                <w:szCs w:val="16"/>
              </w:rPr>
            </w:pPr>
            <w:r w:rsidRPr="003C27BA">
              <w:rPr>
                <w:sz w:val="22"/>
                <w:szCs w:val="16"/>
              </w:rPr>
              <w:t>Nimi</w:t>
            </w:r>
          </w:p>
        </w:tc>
        <w:tc>
          <w:tcPr>
            <w:tcW w:w="2055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3779D2C" w14:textId="3523A8EB" w:rsidR="002F50FB" w:rsidRPr="003C27BA" w:rsidRDefault="002F50FB" w:rsidP="002A4ED5">
            <w:pPr>
              <w:pStyle w:val="Taulukonotsikot"/>
              <w:rPr>
                <w:sz w:val="22"/>
                <w:szCs w:val="16"/>
              </w:rPr>
            </w:pPr>
            <w:r w:rsidRPr="003C27BA">
              <w:rPr>
                <w:sz w:val="22"/>
                <w:szCs w:val="16"/>
              </w:rPr>
              <w:t>Edustaa yritystä</w:t>
            </w:r>
          </w:p>
        </w:tc>
      </w:tr>
      <w:tr w:rsidR="002F50FB" w:rsidRPr="003C27BA" w14:paraId="351D2DF7" w14:textId="77777777" w:rsidTr="004A1487">
        <w:tc>
          <w:tcPr>
            <w:tcW w:w="7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8B16910" w14:textId="77777777" w:rsidR="002F50FB" w:rsidRPr="003C27BA" w:rsidRDefault="002F50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111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9188159" w14:textId="77777777" w:rsidR="002F50FB" w:rsidRPr="003C27BA" w:rsidRDefault="002F50FB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sz w:val="22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C271AF5" w14:textId="741DA387" w:rsidR="002F50FB" w:rsidRPr="003C27BA" w:rsidRDefault="002F50FB" w:rsidP="00582B1C">
            <w:pPr>
              <w:pStyle w:val="Taulukonalaotsikot"/>
              <w:rPr>
                <w:sz w:val="16"/>
                <w:szCs w:val="16"/>
              </w:rPr>
            </w:pPr>
            <w:r w:rsidRPr="003C27BA">
              <w:rPr>
                <w:sz w:val="16"/>
                <w:szCs w:val="16"/>
              </w:rPr>
              <w:t>Etunimi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3420ADD" w14:textId="2DA13C42" w:rsidR="002F50FB" w:rsidRPr="003C27BA" w:rsidRDefault="002F50FB" w:rsidP="00582B1C">
            <w:pPr>
              <w:pStyle w:val="Taulukonalaotsikot"/>
              <w:rPr>
                <w:sz w:val="16"/>
                <w:szCs w:val="16"/>
                <w:lang w:val="en-US"/>
              </w:rPr>
            </w:pPr>
            <w:r w:rsidRPr="003C27BA">
              <w:rPr>
                <w:sz w:val="16"/>
                <w:szCs w:val="16"/>
              </w:rPr>
              <w:t>Sukunimi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E587B9" w14:textId="6557249B" w:rsidR="002F50FB" w:rsidRPr="003C27BA" w:rsidRDefault="002F50FB" w:rsidP="002A4ED5">
            <w:pPr>
              <w:spacing w:before="0"/>
              <w:jc w:val="center"/>
              <w:rPr>
                <w:rFonts w:ascii="Calibri" w:eastAsia="Calibri" w:hAnsi="Calibri" w:cs="Times New Roman"/>
                <w:bCs/>
                <w:i/>
                <w:iCs/>
                <w:sz w:val="16"/>
                <w:szCs w:val="18"/>
                <w:lang w:val="en-US"/>
              </w:rPr>
            </w:pPr>
            <w:r w:rsidRPr="003C27BA">
              <w:rPr>
                <w:rFonts w:ascii="Calibri" w:eastAsia="Calibri" w:hAnsi="Calibri" w:cs="Times New Roman"/>
                <w:bCs/>
                <w:i/>
                <w:iCs/>
                <w:sz w:val="16"/>
                <w:szCs w:val="18"/>
                <w:lang w:val="en-US"/>
              </w:rPr>
              <w:t>Nimi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4978D86" w14:textId="5B4F9997" w:rsidR="002F50FB" w:rsidRPr="003C27BA" w:rsidRDefault="002F50FB" w:rsidP="002A4ED5">
            <w:pPr>
              <w:spacing w:before="0"/>
              <w:jc w:val="center"/>
              <w:rPr>
                <w:rFonts w:ascii="Calibri" w:eastAsia="Calibri" w:hAnsi="Calibri" w:cs="Times New Roman"/>
                <w:bCs/>
                <w:i/>
                <w:iCs/>
                <w:sz w:val="16"/>
                <w:szCs w:val="18"/>
                <w:lang w:val="en-US"/>
              </w:rPr>
            </w:pPr>
            <w:r w:rsidRPr="003C27BA">
              <w:rPr>
                <w:rFonts w:ascii="Calibri" w:eastAsia="Calibri" w:hAnsi="Calibri" w:cs="Times New Roman"/>
                <w:bCs/>
                <w:i/>
                <w:iCs/>
                <w:sz w:val="16"/>
                <w:szCs w:val="18"/>
                <w:lang w:val="en-US"/>
              </w:rPr>
              <w:t>Y-tunnus</w:t>
            </w:r>
          </w:p>
        </w:tc>
      </w:tr>
      <w:tr w:rsidR="00B92FFA" w:rsidRPr="00620A7C" w14:paraId="6C1F4993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-2001960855"/>
            <w:placeholder>
              <w:docPart w:val="EF51AAD3B26F4127BE19FAB5E2580A29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B791FDE" w14:textId="4F0A720C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0678401"/>
            <w:placeholder>
              <w:docPart w:val="3210D2BDE2B54367812F87EFCAB8E16B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0C857E6" w14:textId="4CABB6C8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tag w:val="Kirjoita nimi tähän"/>
            <w:id w:val="-194397129"/>
            <w:placeholder>
              <w:docPart w:val="3210D2BDE2B54367812F87EFCAB8E16B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306F04" w14:textId="6B5F17BC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836274007"/>
            <w:placeholder>
              <w:docPart w:val="3210D2BDE2B54367812F87EFCAB8E16B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2B09AE" w14:textId="7354BF31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B92FFA" w:rsidRPr="00620A7C" w14:paraId="7365DD05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1958759071"/>
            <w:placeholder>
              <w:docPart w:val="7EABAD2FD47542DE8C6D96B219B8D04A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75685DD" w14:textId="07EB979D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923982380"/>
            <w:placeholder>
              <w:docPart w:val="FC359BBA81144EFE8A01558937ED7B67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5A33B2" w14:textId="42926D9E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377619335"/>
            <w:placeholder>
              <w:docPart w:val="FC359BBA81144EFE8A01558937ED7B67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5EA4A46" w14:textId="4C36F117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700011484"/>
            <w:placeholder>
              <w:docPart w:val="FC359BBA81144EFE8A01558937ED7B67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17F8032" w14:textId="2D3FF338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B92FFA" w:rsidRPr="00620A7C" w14:paraId="2E7A95F1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-34361224"/>
            <w:placeholder>
              <w:docPart w:val="93E3A03AC3AF4FBBB8A6689C425265DF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5DD075F" w14:textId="1F1274A7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699169241"/>
            <w:placeholder>
              <w:docPart w:val="64CF63E9385A406AB1FA2A3C4661930A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709969" w14:textId="75AD95E8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894105517"/>
            <w:placeholder>
              <w:docPart w:val="64CF63E9385A406AB1FA2A3C4661930A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360D621" w14:textId="6AFAD210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431507784"/>
            <w:placeholder>
              <w:docPart w:val="64CF63E9385A406AB1FA2A3C4661930A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1659AB" w14:textId="139723B1" w:rsidR="00B92FFA" w:rsidRPr="009E7ADA" w:rsidRDefault="00B92FFA" w:rsidP="002A4ED5">
                <w:pPr>
                  <w:rPr>
                    <w:sz w:val="18"/>
                    <w:szCs w:val="18"/>
                  </w:rPr>
                </w:pPr>
                <w:r w:rsidRPr="009E7AD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B92FFA" w:rsidRPr="00F74EF3" w14:paraId="7F89E4BD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-1340530169"/>
            <w:placeholder>
              <w:docPart w:val="2BCC8CF0C751436FB064B0530ED435AA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FD70776" w14:textId="5DF43BAC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505013154"/>
            <w:placeholder>
              <w:docPart w:val="E1FFD79E30C6424CBD6B00D9FBA01604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745FA3B" w14:textId="0BAD4713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631361228"/>
            <w:placeholder>
              <w:docPart w:val="1CB742AF3F2F4C0B9D4FEF84456AD8E3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FED0429" w14:textId="1A0FE97B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621947002"/>
            <w:placeholder>
              <w:docPart w:val="1CB742AF3F2F4C0B9D4FEF84456AD8E3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E21699" w14:textId="63DC93DF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B92FFA" w:rsidRPr="00F74EF3" w14:paraId="556A2305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688730489"/>
            <w:placeholder>
              <w:docPart w:val="74FA6735333A44FCB55800A44B3C4710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8191BD9" w14:textId="2793130F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395891151"/>
            <w:placeholder>
              <w:docPart w:val="1E8411D52BC8481F9B3EF9BFAD12DD54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4E30F8" w14:textId="0A799A4E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123433410"/>
            <w:placeholder>
              <w:docPart w:val="350F022884EF45F1BCFB006570A63D4C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45C981D" w14:textId="710482B4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918862380"/>
            <w:placeholder>
              <w:docPart w:val="350F022884EF45F1BCFB006570A63D4C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08124B5" w14:textId="56BFAF15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B92FFA" w:rsidRPr="00F74EF3" w14:paraId="00305F79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1469865903"/>
            <w:placeholder>
              <w:docPart w:val="F500A48408E64689B6A7DF75C3C97F6F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3CE6CE7" w14:textId="0F9CACA0" w:rsidR="00B92FFA" w:rsidRPr="000D1B88" w:rsidRDefault="00B92FF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211029060"/>
            <w:placeholder>
              <w:docPart w:val="CBE49158D62B4674819F7716A6CF1634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134BDF4" w14:textId="33C23254" w:rsidR="00B92FFA" w:rsidRPr="00C23628" w:rsidRDefault="00B92FFA" w:rsidP="002A4ED5">
                <w:pPr>
                  <w:rPr>
                    <w:sz w:val="18"/>
                    <w:szCs w:val="18"/>
                  </w:rPr>
                </w:pPr>
                <w:r w:rsidRPr="00C23628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617901465"/>
            <w:placeholder>
              <w:docPart w:val="BEFA9A117AAD4058BEECE538377BD831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E122B54" w14:textId="3F58E10B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924945093"/>
            <w:placeholder>
              <w:docPart w:val="BEFA9A117AAD4058BEECE538377BD831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3723A38" w14:textId="7184867F" w:rsidR="00B92FFA" w:rsidRPr="00674409" w:rsidRDefault="00B92FFA" w:rsidP="002A4ED5">
                <w:pPr>
                  <w:rPr>
                    <w:sz w:val="18"/>
                    <w:szCs w:val="18"/>
                  </w:rPr>
                </w:pPr>
                <w:r w:rsidRPr="00674409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842B8A" w:rsidRPr="00F74EF3" w14:paraId="7CAA580F" w14:textId="77777777" w:rsidTr="004A1487">
        <w:sdt>
          <w:sdtPr>
            <w:rPr>
              <w:sz w:val="20"/>
              <w:szCs w:val="20"/>
            </w:rPr>
            <w:alias w:val="Valitse käyttäjätaso"/>
            <w:tag w:val="Valitse käyttäjätaso"/>
            <w:id w:val="-1596935531"/>
            <w:placeholder>
              <w:docPart w:val="F0B50B43F8A74E7291178B9CFE61CA9E"/>
            </w:placeholder>
            <w:showingPlcHdr/>
            <w:dropDownList>
              <w:listItem w:displayText="Vain katselu" w:value="Vain katselu"/>
              <w:listItem w:displayText="Peruskäyttäjä" w:value="Peruskäyttäjä"/>
              <w:listItem w:displayText="Ammattilainen" w:value="Ammattilainen"/>
            </w:dropDownList>
          </w:sdtPr>
          <w:sdtEndPr/>
          <w:sdtContent>
            <w:tc>
              <w:tcPr>
                <w:tcW w:w="71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ACB5270" w14:textId="32CA6EDE" w:rsidR="00842B8A" w:rsidRPr="000D1B88" w:rsidRDefault="00842B8A" w:rsidP="002A4ED5">
                <w:pPr>
                  <w:rPr>
                    <w:sz w:val="20"/>
                    <w:szCs w:val="20"/>
                  </w:rPr>
                </w:pPr>
                <w:r w:rsidRPr="00614A77">
                  <w:rPr>
                    <w:rStyle w:val="Paikkamerkkiteksti"/>
                  </w:rPr>
                  <w:t>Valitse kohde.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851829921"/>
            <w:placeholder>
              <w:docPart w:val="D438838D088E4DCB9D74AE798F20497F"/>
            </w:placeholder>
            <w:showingPlcHdr/>
          </w:sdtPr>
          <w:sdtEndPr/>
          <w:sdtContent>
            <w:tc>
              <w:tcPr>
                <w:tcW w:w="1117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267658" w14:textId="5954C2ED" w:rsidR="00842B8A" w:rsidRPr="00842B8A" w:rsidRDefault="00842B8A" w:rsidP="002A4ED5">
                <w:pPr>
                  <w:rPr>
                    <w:sz w:val="18"/>
                    <w:szCs w:val="18"/>
                  </w:rPr>
                </w:pPr>
                <w:r w:rsidRPr="00842B8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88206016"/>
            <w:placeholder>
              <w:docPart w:val="D438838D088E4DCB9D74AE798F20497F"/>
            </w:placeholder>
            <w:showingPlcHdr/>
          </w:sdtPr>
          <w:sdtEndPr/>
          <w:sdtContent>
            <w:tc>
              <w:tcPr>
                <w:tcW w:w="1118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B0884B8" w14:textId="29BF8C01" w:rsidR="00842B8A" w:rsidRPr="00842B8A" w:rsidRDefault="00842B8A" w:rsidP="002A4ED5">
                <w:pPr>
                  <w:rPr>
                    <w:sz w:val="18"/>
                    <w:szCs w:val="18"/>
                  </w:rPr>
                </w:pPr>
                <w:r w:rsidRPr="00842B8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711254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055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334D3B3" w14:textId="12DBB6F4" w:rsidR="00842B8A" w:rsidRPr="00842B8A" w:rsidRDefault="00842B8A" w:rsidP="002A4ED5">
                <w:pPr>
                  <w:rPr>
                    <w:sz w:val="18"/>
                    <w:szCs w:val="18"/>
                  </w:rPr>
                </w:pPr>
                <w:r w:rsidRPr="00842B8A">
                  <w:rPr>
                    <w:rStyle w:val="Paikkamerkkiteksti"/>
                    <w:sz w:val="18"/>
                    <w:szCs w:val="18"/>
                  </w:rPr>
                  <w:t>Kirjoita tekstiä napsauttamalla tai napauttamalla tätä.</w:t>
                </w:r>
              </w:p>
            </w:tc>
          </w:sdtContent>
        </w:sdt>
      </w:tr>
      <w:tr w:rsidR="002F50FB" w:rsidRPr="003C27BA" w14:paraId="5E67D886" w14:textId="77777777" w:rsidTr="002F50FB"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14:paraId="70CD4673" w14:textId="77777777" w:rsidR="001B1F90" w:rsidRDefault="00CD523B" w:rsidP="002A4ED5">
            <w:pPr>
              <w:rPr>
                <w:b/>
                <w:bCs/>
                <w:sz w:val="22"/>
                <w:szCs w:val="24"/>
              </w:rPr>
            </w:pPr>
            <w:r w:rsidRPr="003C27BA">
              <w:rPr>
                <w:b/>
                <w:bCs/>
                <w:sz w:val="22"/>
                <w:szCs w:val="24"/>
              </w:rPr>
              <w:t>Päivämäärä:</w:t>
            </w:r>
            <w:r w:rsidR="003C013D" w:rsidRPr="003C27BA">
              <w:rPr>
                <w:b/>
                <w:bCs/>
                <w:sz w:val="22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2"/>
                  <w:szCs w:val="24"/>
                </w:rPr>
                <w:id w:val="1326713641"/>
                <w:placeholder>
                  <w:docPart w:val="BF342884AB1F4B13B9CDF3144DBB2728"/>
                </w:placeholder>
                <w:showingPlcHdr/>
                <w:date>
                  <w:dateFormat w:val="d.M.yyyy"/>
                  <w:lid w:val="fi-FI"/>
                  <w:storeMappedDataAs w:val="dateTime"/>
                  <w:calendar w:val="gregorian"/>
                </w:date>
              </w:sdtPr>
              <w:sdtEndPr/>
              <w:sdtContent>
                <w:r w:rsidR="003C013D" w:rsidRPr="001B1F90">
                  <w:rPr>
                    <w:rStyle w:val="Paikkamerkkiteksti"/>
                    <w:sz w:val="18"/>
                    <w:szCs w:val="20"/>
                  </w:rPr>
                  <w:t>Kirjoita päivämäärä napsauttamalla tai napauttamalla tätä.</w:t>
                </w:r>
              </w:sdtContent>
            </w:sdt>
          </w:p>
          <w:p w14:paraId="6041FBDB" w14:textId="159CC54D" w:rsidR="002F50FB" w:rsidRPr="003C27BA" w:rsidRDefault="003C013D" w:rsidP="002A4ED5">
            <w:pPr>
              <w:rPr>
                <w:b/>
                <w:bCs/>
                <w:sz w:val="22"/>
                <w:szCs w:val="24"/>
              </w:rPr>
            </w:pPr>
            <w:r w:rsidRPr="003C27BA">
              <w:rPr>
                <w:b/>
                <w:bCs/>
                <w:sz w:val="22"/>
                <w:szCs w:val="24"/>
              </w:rPr>
              <w:t xml:space="preserve">Paikka </w:t>
            </w:r>
            <w:sdt>
              <w:sdtPr>
                <w:rPr>
                  <w:b/>
                  <w:bCs/>
                  <w:sz w:val="22"/>
                  <w:szCs w:val="24"/>
                </w:rPr>
                <w:id w:val="-126576185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06580C" w:rsidRPr="0006580C">
                  <w:rPr>
                    <w:rStyle w:val="Paikkamerkkiteksti"/>
                    <w:sz w:val="18"/>
                    <w:szCs w:val="20"/>
                  </w:rPr>
                  <w:t>Kirjoita tekstiä napsauttamalla tai napauttamalla tätä.</w:t>
                </w:r>
              </w:sdtContent>
            </w:sdt>
            <w:r w:rsidR="0006580C">
              <w:rPr>
                <w:b/>
                <w:bCs/>
                <w:sz w:val="22"/>
                <w:szCs w:val="24"/>
              </w:rPr>
              <w:t xml:space="preserve">      L</w:t>
            </w:r>
            <w:r w:rsidR="0068248B" w:rsidRPr="003C27BA">
              <w:rPr>
                <w:b/>
                <w:bCs/>
                <w:sz w:val="22"/>
                <w:szCs w:val="24"/>
              </w:rPr>
              <w:t>aitteen omistajan edustajan A</w:t>
            </w:r>
            <w:r w:rsidR="002F50FB" w:rsidRPr="003C27BA">
              <w:rPr>
                <w:b/>
                <w:bCs/>
                <w:sz w:val="22"/>
                <w:szCs w:val="24"/>
              </w:rPr>
              <w:t>llekirjoitus</w:t>
            </w:r>
            <w:r w:rsidR="002F50FB" w:rsidRPr="003C27BA">
              <w:rPr>
                <w:sz w:val="22"/>
                <w:szCs w:val="24"/>
              </w:rPr>
              <w:t>______________________________________</w:t>
            </w:r>
          </w:p>
        </w:tc>
      </w:tr>
    </w:tbl>
    <w:p w14:paraId="76D5E03F" w14:textId="196A26A1" w:rsidR="00C94591" w:rsidRDefault="001A369F" w:rsidP="00AF3B4E">
      <w:r>
        <w:t>Toimita lomake</w:t>
      </w:r>
      <w:r w:rsidR="00FC5EF4">
        <w:t xml:space="preserve"> Gebwell Tekniseen tukeen</w:t>
      </w:r>
      <w:r>
        <w:t xml:space="preserve"> osoitteeseen</w:t>
      </w:r>
      <w:r w:rsidR="00FC5EF4">
        <w:t>:</w:t>
      </w:r>
      <w:r>
        <w:t xml:space="preserve"> </w:t>
      </w:r>
      <w:hyperlink r:id="rId11" w:history="1">
        <w:r w:rsidR="00DC063B" w:rsidRPr="00614A77">
          <w:rPr>
            <w:rStyle w:val="Hyperlinkki"/>
          </w:rPr>
          <w:t>huoltotilaus@gebwell.fi</w:t>
        </w:r>
      </w:hyperlink>
      <w:r w:rsidR="00DC063B">
        <w:t xml:space="preserve"> </w:t>
      </w:r>
    </w:p>
    <w:p w14:paraId="74676955" w14:textId="3F3C0CD2" w:rsidR="00CA035E" w:rsidRPr="00AF3B4E" w:rsidRDefault="00CA035E" w:rsidP="00AF3B4E">
      <w:pPr>
        <w:ind w:left="4320" w:firstLine="720"/>
        <w:rPr>
          <w:b/>
          <w:bCs/>
          <w:sz w:val="36"/>
          <w:szCs w:val="40"/>
        </w:rPr>
      </w:pPr>
      <w:r w:rsidRPr="00CA035E">
        <w:rPr>
          <w:b/>
          <w:bCs/>
          <w:sz w:val="36"/>
          <w:szCs w:val="40"/>
        </w:rPr>
        <w:lastRenderedPageBreak/>
        <w:t>Täyttöohje</w:t>
      </w:r>
    </w:p>
    <w:p w14:paraId="57AA2E58" w14:textId="02EA8CB7" w:rsidR="00CA035E" w:rsidRPr="00E8792C" w:rsidRDefault="00CA035E" w:rsidP="00AF3B4E">
      <w:pPr>
        <w:ind w:firstLine="720"/>
        <w:rPr>
          <w:sz w:val="22"/>
          <w:szCs w:val="24"/>
        </w:rPr>
      </w:pPr>
      <w:r w:rsidRPr="00E8792C">
        <w:rPr>
          <w:b/>
          <w:bCs/>
          <w:sz w:val="22"/>
          <w:szCs w:val="24"/>
        </w:rPr>
        <w:t xml:space="preserve">Kohteen nimi ja osoite: </w:t>
      </w:r>
      <w:r w:rsidRPr="00E8792C">
        <w:rPr>
          <w:sz w:val="22"/>
          <w:szCs w:val="24"/>
        </w:rPr>
        <w:t>Esim. As Oy Lämpöpumppu, Lämpöpumpuntie 1, 12340 Helsinki</w:t>
      </w:r>
    </w:p>
    <w:p w14:paraId="52CB4154" w14:textId="77777777" w:rsidR="00CA035E" w:rsidRPr="00E8792C" w:rsidRDefault="00CA035E" w:rsidP="00AF3B4E">
      <w:pPr>
        <w:ind w:firstLine="720"/>
        <w:rPr>
          <w:b/>
          <w:bCs/>
          <w:sz w:val="14"/>
          <w:szCs w:val="16"/>
        </w:rPr>
      </w:pPr>
    </w:p>
    <w:p w14:paraId="52E02ED4" w14:textId="713DE9E0" w:rsidR="00CA035E" w:rsidRPr="00E8792C" w:rsidRDefault="00CA035E" w:rsidP="00AF3B4E">
      <w:pPr>
        <w:ind w:firstLine="720"/>
        <w:rPr>
          <w:sz w:val="22"/>
          <w:szCs w:val="24"/>
        </w:rPr>
      </w:pPr>
      <w:r w:rsidRPr="00E8792C">
        <w:rPr>
          <w:b/>
          <w:bCs/>
          <w:sz w:val="22"/>
          <w:szCs w:val="24"/>
        </w:rPr>
        <w:t>(Laitteen) Omistaja</w:t>
      </w:r>
      <w:r w:rsidR="008B0462" w:rsidRPr="00E8792C">
        <w:rPr>
          <w:b/>
          <w:bCs/>
          <w:sz w:val="22"/>
          <w:szCs w:val="24"/>
        </w:rPr>
        <w:t xml:space="preserve"> ja Y-tunnus</w:t>
      </w:r>
      <w:r w:rsidRPr="00E8792C">
        <w:rPr>
          <w:b/>
          <w:bCs/>
          <w:sz w:val="22"/>
          <w:szCs w:val="24"/>
        </w:rPr>
        <w:t xml:space="preserve">: </w:t>
      </w:r>
      <w:r w:rsidRPr="00E8792C">
        <w:rPr>
          <w:sz w:val="22"/>
          <w:szCs w:val="24"/>
        </w:rPr>
        <w:t xml:space="preserve">Esim. As Oy Lämpöpumppu </w:t>
      </w:r>
      <w:proofErr w:type="gramStart"/>
      <w:r w:rsidRPr="00E8792C">
        <w:rPr>
          <w:sz w:val="22"/>
          <w:szCs w:val="24"/>
        </w:rPr>
        <w:t>12340-1</w:t>
      </w:r>
      <w:proofErr w:type="gramEnd"/>
    </w:p>
    <w:p w14:paraId="4C1D701D" w14:textId="77777777" w:rsidR="00CA035E" w:rsidRPr="00E8792C" w:rsidRDefault="00CA035E" w:rsidP="00AF3B4E">
      <w:pPr>
        <w:ind w:firstLine="720"/>
        <w:rPr>
          <w:b/>
          <w:bCs/>
          <w:sz w:val="16"/>
          <w:szCs w:val="18"/>
        </w:rPr>
      </w:pPr>
    </w:p>
    <w:p w14:paraId="2BFA52D2" w14:textId="3E7A0E15" w:rsidR="00CA035E" w:rsidRPr="00E8792C" w:rsidRDefault="00CA035E" w:rsidP="00AF3B4E">
      <w:pPr>
        <w:ind w:left="720"/>
        <w:rPr>
          <w:sz w:val="22"/>
          <w:szCs w:val="24"/>
        </w:rPr>
      </w:pPr>
      <w:r w:rsidRPr="00E8792C">
        <w:rPr>
          <w:b/>
          <w:bCs/>
          <w:sz w:val="22"/>
          <w:szCs w:val="24"/>
        </w:rPr>
        <w:t xml:space="preserve">Omistajan edustaja: </w:t>
      </w:r>
      <w:r w:rsidRPr="00E8792C">
        <w:rPr>
          <w:sz w:val="22"/>
          <w:szCs w:val="24"/>
        </w:rPr>
        <w:t>Laitteen omistajan edustajan nimi, puhelinnumero ja sähköpostiosoite, johon voi tarvittaessa olla yhteydessä tunnuksista, tilauksista ja lämpöpumppujärjestelmästä.</w:t>
      </w:r>
    </w:p>
    <w:p w14:paraId="68C312FE" w14:textId="77777777" w:rsidR="00CA035E" w:rsidRPr="00E8792C" w:rsidRDefault="00CA035E" w:rsidP="00AF3B4E">
      <w:pPr>
        <w:ind w:left="720"/>
        <w:rPr>
          <w:sz w:val="16"/>
          <w:szCs w:val="18"/>
        </w:rPr>
      </w:pPr>
    </w:p>
    <w:p w14:paraId="419F2D1A" w14:textId="072D053E" w:rsidR="00CA035E" w:rsidRPr="00E8792C" w:rsidRDefault="00CA035E" w:rsidP="00AF3B4E">
      <w:pPr>
        <w:ind w:left="720"/>
        <w:rPr>
          <w:sz w:val="22"/>
          <w:szCs w:val="24"/>
        </w:rPr>
      </w:pPr>
      <w:r w:rsidRPr="00E8792C">
        <w:rPr>
          <w:b/>
          <w:bCs/>
          <w:sz w:val="22"/>
          <w:szCs w:val="24"/>
        </w:rPr>
        <w:t xml:space="preserve">Käyttöoikeustaso: </w:t>
      </w:r>
      <w:r w:rsidRPr="00E8792C">
        <w:rPr>
          <w:sz w:val="22"/>
          <w:szCs w:val="24"/>
        </w:rPr>
        <w:t>Valitse jokaiselle käyttäjälle sopiva/haluttu käyttöoikeus seuraavista:</w:t>
      </w:r>
    </w:p>
    <w:p w14:paraId="4EB6F0F5" w14:textId="4D610C5C" w:rsidR="00CA035E" w:rsidRPr="00E8792C" w:rsidRDefault="00CA035E" w:rsidP="00AF3B4E">
      <w:pPr>
        <w:pStyle w:val="Luettelokappale"/>
        <w:numPr>
          <w:ilvl w:val="0"/>
          <w:numId w:val="23"/>
        </w:numPr>
        <w:rPr>
          <w:sz w:val="22"/>
          <w:szCs w:val="24"/>
        </w:rPr>
      </w:pPr>
      <w:r w:rsidRPr="00E8792C">
        <w:rPr>
          <w:b/>
          <w:bCs/>
          <w:sz w:val="22"/>
          <w:szCs w:val="24"/>
        </w:rPr>
        <w:t xml:space="preserve">Vain katselu: </w:t>
      </w:r>
      <w:r w:rsidR="00AF3B4E" w:rsidRPr="00E8792C">
        <w:rPr>
          <w:sz w:val="22"/>
          <w:szCs w:val="24"/>
        </w:rPr>
        <w:t>Voi katsella järjestelmän toimintaa ja perustason trendejä, mutta ei voi muuttaa laitteen asetuksia.</w:t>
      </w:r>
    </w:p>
    <w:p w14:paraId="38849981" w14:textId="3FC25AFE" w:rsidR="00CA035E" w:rsidRPr="00E8792C" w:rsidRDefault="00CA035E" w:rsidP="00AF3B4E">
      <w:pPr>
        <w:pStyle w:val="Luettelokappale"/>
        <w:numPr>
          <w:ilvl w:val="0"/>
          <w:numId w:val="23"/>
        </w:numPr>
        <w:rPr>
          <w:b/>
          <w:bCs/>
          <w:sz w:val="22"/>
          <w:szCs w:val="24"/>
        </w:rPr>
      </w:pPr>
      <w:r w:rsidRPr="00E8792C">
        <w:rPr>
          <w:b/>
          <w:bCs/>
          <w:sz w:val="22"/>
          <w:szCs w:val="24"/>
        </w:rPr>
        <w:t>Peruskäyttäjä:</w:t>
      </w:r>
      <w:r w:rsidR="00AF3B4E" w:rsidRPr="00E8792C">
        <w:rPr>
          <w:b/>
          <w:bCs/>
          <w:sz w:val="22"/>
          <w:szCs w:val="24"/>
        </w:rPr>
        <w:t xml:space="preserve"> </w:t>
      </w:r>
      <w:r w:rsidR="00AF3B4E" w:rsidRPr="00E8792C">
        <w:rPr>
          <w:sz w:val="22"/>
          <w:szCs w:val="24"/>
        </w:rPr>
        <w:t>Voi katsella järjestelmän toimintaa, perustason trendejä ja muuttaa laitteen perusasetuksia esim. käyttöveden asetusarvo tai lämmityskäyrä (jos nämä ovat lämpöpumpun ohjauksessa).</w:t>
      </w:r>
    </w:p>
    <w:p w14:paraId="37D38CF4" w14:textId="592DF2C8" w:rsidR="00CA035E" w:rsidRPr="00E8792C" w:rsidRDefault="00CA035E" w:rsidP="00AF3B4E">
      <w:pPr>
        <w:pStyle w:val="Luettelokappale"/>
        <w:numPr>
          <w:ilvl w:val="0"/>
          <w:numId w:val="23"/>
        </w:numPr>
        <w:rPr>
          <w:b/>
          <w:bCs/>
          <w:sz w:val="22"/>
          <w:szCs w:val="24"/>
        </w:rPr>
      </w:pPr>
      <w:r w:rsidRPr="00E8792C">
        <w:rPr>
          <w:b/>
          <w:bCs/>
          <w:sz w:val="22"/>
          <w:szCs w:val="24"/>
        </w:rPr>
        <w:t>Ammattilainen:</w:t>
      </w:r>
      <w:r w:rsidR="00AF3B4E" w:rsidRPr="00E8792C">
        <w:rPr>
          <w:b/>
          <w:bCs/>
          <w:sz w:val="22"/>
          <w:szCs w:val="24"/>
        </w:rPr>
        <w:t xml:space="preserve"> </w:t>
      </w:r>
      <w:r w:rsidR="00AF3B4E" w:rsidRPr="00E8792C">
        <w:rPr>
          <w:sz w:val="22"/>
          <w:szCs w:val="24"/>
        </w:rPr>
        <w:t>Voi katsella järjestelmän toimintaa, järjestelmän tarkempia trendejä ja muuttaa järjestelmän tarkempia asetuksia. Suositellaan vain käyttäjille, joilla kokemusta ja ymmärrystä koko lämpöpumppujärjestelmään vaikuttavista asetuksista.</w:t>
      </w:r>
    </w:p>
    <w:p w14:paraId="3346089F" w14:textId="77777777" w:rsidR="00AF3B4E" w:rsidRPr="00E8792C" w:rsidRDefault="00AF3B4E" w:rsidP="00AF3B4E">
      <w:pPr>
        <w:ind w:left="720"/>
        <w:rPr>
          <w:b/>
          <w:bCs/>
          <w:sz w:val="14"/>
          <w:szCs w:val="16"/>
        </w:rPr>
      </w:pPr>
    </w:p>
    <w:p w14:paraId="7F24FBF8" w14:textId="5F4C9FD0" w:rsidR="00AF3B4E" w:rsidRPr="00E8792C" w:rsidRDefault="00AF3B4E" w:rsidP="00AF3B4E">
      <w:pPr>
        <w:ind w:left="720"/>
        <w:rPr>
          <w:b/>
          <w:bCs/>
          <w:sz w:val="22"/>
          <w:szCs w:val="24"/>
        </w:rPr>
      </w:pPr>
      <w:r w:rsidRPr="00E8792C">
        <w:rPr>
          <w:b/>
          <w:bCs/>
          <w:sz w:val="22"/>
          <w:szCs w:val="24"/>
        </w:rPr>
        <w:t>Käyttäjätunnuksien luontiin tarvitaan jokaise</w:t>
      </w:r>
      <w:r w:rsidR="004D4C1A" w:rsidRPr="00E8792C">
        <w:rPr>
          <w:b/>
          <w:bCs/>
          <w:sz w:val="22"/>
          <w:szCs w:val="24"/>
        </w:rPr>
        <w:t>lle</w:t>
      </w:r>
      <w:r w:rsidRPr="00E8792C">
        <w:rPr>
          <w:b/>
          <w:bCs/>
          <w:sz w:val="22"/>
          <w:szCs w:val="24"/>
        </w:rPr>
        <w:t xml:space="preserve"> käyttäjälle sähköpostiosoite, nimi sekä tieto edustaako hän jotain yritystä</w:t>
      </w:r>
      <w:r w:rsidR="004D4C1A" w:rsidRPr="00E8792C">
        <w:rPr>
          <w:b/>
          <w:bCs/>
          <w:sz w:val="22"/>
          <w:szCs w:val="24"/>
        </w:rPr>
        <w:t xml:space="preserve"> ja jos kyllä, mitä yritystä. Käyttäjätunnukset ovat henkilökohtaiset.</w:t>
      </w:r>
      <w:r w:rsidR="00B64ED1" w:rsidRPr="00E8792C">
        <w:rPr>
          <w:b/>
          <w:bCs/>
          <w:sz w:val="22"/>
          <w:szCs w:val="24"/>
        </w:rPr>
        <w:t xml:space="preserve"> Myös laitteen omistajan edustaja tulee lisätä lomakkeen ruudukko-osuuteen, jos hän haluaa itselleen tunnukset.</w:t>
      </w:r>
    </w:p>
    <w:p w14:paraId="435A8097" w14:textId="5789708D" w:rsidR="004D4C1A" w:rsidRPr="00E8792C" w:rsidRDefault="004D4C1A" w:rsidP="00AF3B4E">
      <w:pPr>
        <w:ind w:left="720"/>
        <w:rPr>
          <w:sz w:val="22"/>
          <w:szCs w:val="24"/>
        </w:rPr>
      </w:pPr>
      <w:r w:rsidRPr="00E8792C">
        <w:rPr>
          <w:sz w:val="22"/>
          <w:szCs w:val="24"/>
        </w:rPr>
        <w:t>Sähköpostiosoitteena ei voi käyttää yleisessä käytössä olevaa sähköpostia esim. asiakaspalvelu@, huolto@ tai info@ salasanahallinnan ja -turvallisuuden vuoksi.</w:t>
      </w:r>
    </w:p>
    <w:p w14:paraId="63BFE1F3" w14:textId="54759F22" w:rsidR="00B64ED1" w:rsidRPr="00E8792C" w:rsidRDefault="004D4C1A" w:rsidP="00E73295">
      <w:pPr>
        <w:ind w:left="720"/>
        <w:rPr>
          <w:sz w:val="22"/>
          <w:szCs w:val="24"/>
        </w:rPr>
      </w:pPr>
      <w:r w:rsidRPr="00E8792C">
        <w:rPr>
          <w:sz w:val="22"/>
          <w:szCs w:val="24"/>
        </w:rPr>
        <w:t>Käyttäjä voi edustaa suoraan laitteen omistavaa yritystä (esim. taloyhtiön hallituksen puheenjohtaja) tai käyttäjä voi edustaa esim. isännöinti-, kiinteistöhuolto- tai asentajayritystä.</w:t>
      </w:r>
    </w:p>
    <w:p w14:paraId="646CB183" w14:textId="495A8DEF" w:rsidR="00C94591" w:rsidRPr="00E8792C" w:rsidRDefault="00C94591" w:rsidP="00E8792C">
      <w:pPr>
        <w:ind w:left="720"/>
        <w:rPr>
          <w:sz w:val="22"/>
          <w:szCs w:val="24"/>
        </w:rPr>
      </w:pPr>
      <w:r w:rsidRPr="00E376FB">
        <w:rPr>
          <w:b/>
          <w:bCs/>
          <w:sz w:val="22"/>
          <w:szCs w:val="24"/>
        </w:rPr>
        <w:t>Tunnuksien luomisesta lähtee jokaiselle sähköpostitse ohje ensimmäiseen kirjautumiseen.</w:t>
      </w:r>
      <w:r w:rsidRPr="00E8792C">
        <w:rPr>
          <w:sz w:val="22"/>
          <w:szCs w:val="24"/>
        </w:rPr>
        <w:t xml:space="preserve"> Tunnukset luodaan</w:t>
      </w:r>
      <w:r w:rsidR="00E8792C" w:rsidRPr="00E8792C">
        <w:rPr>
          <w:sz w:val="22"/>
          <w:szCs w:val="24"/>
        </w:rPr>
        <w:t xml:space="preserve"> noin</w:t>
      </w:r>
      <w:r w:rsidRPr="00E8792C">
        <w:rPr>
          <w:sz w:val="22"/>
          <w:szCs w:val="24"/>
        </w:rPr>
        <w:t xml:space="preserve"> 14</w:t>
      </w:r>
      <w:r w:rsidR="00E8792C" w:rsidRPr="00E8792C">
        <w:rPr>
          <w:sz w:val="22"/>
          <w:szCs w:val="24"/>
        </w:rPr>
        <w:t xml:space="preserve"> vuorokauden sisällä lomakkeen toimittamisesta.</w:t>
      </w:r>
    </w:p>
    <w:sectPr w:rsidR="00C94591" w:rsidRPr="00E8792C" w:rsidSect="00E14589">
      <w:headerReference w:type="default" r:id="rId12"/>
      <w:footerReference w:type="default" r:id="rId13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2ED1D" w14:textId="77777777" w:rsidR="00052CC5" w:rsidRDefault="00052CC5" w:rsidP="00650259">
      <w:pPr>
        <w:spacing w:line="240" w:lineRule="auto"/>
      </w:pPr>
      <w:r>
        <w:separator/>
      </w:r>
    </w:p>
  </w:endnote>
  <w:endnote w:type="continuationSeparator" w:id="0">
    <w:p w14:paraId="063FFE9F" w14:textId="77777777" w:rsidR="00052CC5" w:rsidRDefault="00052CC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071784-E38F-4D4D-834C-471A3ECB2145}"/>
    <w:embedBold r:id="rId2" w:fontKey="{36FBB4C5-E9EA-4488-AC58-B6148D5C6FFC}"/>
    <w:embedItalic r:id="rId3" w:fontKey="{1377464C-26B1-4403-ACA0-DA4739A4F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0C4F99D-5958-4200-BA87-9769C4D96326}"/>
    <w:embedBold r:id="rId5" w:fontKey="{9BC650B2-1861-4D7A-A6EC-9E534B3E139A}"/>
    <w:embedItalic r:id="rId6" w:fontKey="{3DA4170B-949B-41C7-AC15-5326360C34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5ADAF59-EF24-433F-AAA0-BA752FA5B9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16A163C-F131-4F12-B925-BCB85A902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CA39E" w14:textId="77777777" w:rsidR="00166FF6" w:rsidRPr="00A771AC" w:rsidRDefault="00166FF6" w:rsidP="00166FF6">
    <w:pPr>
      <w:pStyle w:val="Eivli"/>
      <w:jc w:val="center"/>
    </w:pPr>
    <w:r w:rsidRPr="00A771AC">
      <w:t>Gebwell Oy</w:t>
    </w:r>
  </w:p>
  <w:p w14:paraId="177DCEF3" w14:textId="77777777" w:rsidR="00166FF6" w:rsidRPr="00A771AC" w:rsidRDefault="00166FF6" w:rsidP="00166FF6">
    <w:pPr>
      <w:pStyle w:val="Eivli"/>
      <w:jc w:val="center"/>
    </w:pPr>
    <w:r w:rsidRPr="00A771AC">
      <w:t>Patruunapolku 5, 791</w:t>
    </w:r>
    <w:r>
      <w:t>00 Leppävirta | puh 020 1230 800</w:t>
    </w:r>
    <w:r w:rsidRPr="00A771AC">
      <w:t xml:space="preserve"> | info@gebwell.fi | </w:t>
    </w:r>
    <w:hyperlink r:id="rId1" w:history="1">
      <w:r w:rsidRPr="00A771AC">
        <w:t>www.gebwell.fi</w:t>
      </w:r>
    </w:hyperlink>
  </w:p>
  <w:p w14:paraId="5078FEFE" w14:textId="77777777" w:rsidR="00166FF6" w:rsidRDefault="00166FF6" w:rsidP="00166FF6">
    <w:pPr>
      <w:pStyle w:val="Eivli"/>
      <w:jc w:val="center"/>
    </w:pPr>
    <w:r w:rsidRPr="00A771AC">
      <w:t>Y-tunnus: 2008956-7 | Kotipaikka Leppävirta</w:t>
    </w:r>
  </w:p>
  <w:p w14:paraId="6E4F1EC5" w14:textId="77777777" w:rsidR="00166FF6" w:rsidRDefault="00166FF6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A1D79" w14:textId="77777777" w:rsidR="00052CC5" w:rsidRDefault="00052CC5" w:rsidP="00650259">
      <w:pPr>
        <w:spacing w:line="240" w:lineRule="auto"/>
      </w:pPr>
      <w:r>
        <w:separator/>
      </w:r>
    </w:p>
  </w:footnote>
  <w:footnote w:type="continuationSeparator" w:id="0">
    <w:p w14:paraId="27DF71B4" w14:textId="77777777" w:rsidR="00052CC5" w:rsidRDefault="00052CC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34377" w14:textId="41057866" w:rsidR="00562601" w:rsidRPr="00842B8A" w:rsidRDefault="00166FF6" w:rsidP="00562601">
    <w:pPr>
      <w:pStyle w:val="Eivli"/>
      <w:rPr>
        <w:sz w:val="36"/>
        <w:szCs w:val="52"/>
      </w:rPr>
    </w:pPr>
    <w:r>
      <w:rPr>
        <w:noProof/>
      </w:rPr>
      <w:drawing>
        <wp:inline distT="0" distB="0" distL="0" distR="0" wp14:anchorId="0FF9699D" wp14:editId="5F76F125">
          <wp:extent cx="2161036" cy="228600"/>
          <wp:effectExtent l="0" t="0" r="0" b="0"/>
          <wp:docPr id="932382046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382046" name="Kuva 9323820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6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2B8A">
      <w:t xml:space="preserve">        </w:t>
    </w:r>
    <w:r w:rsidR="00842B8A">
      <w:rPr>
        <w:sz w:val="36"/>
        <w:szCs w:val="52"/>
      </w:rPr>
      <w:t>Gebwell Smart Hub-käyttäjätunnuksien tilauslomake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326C"/>
    <w:multiLevelType w:val="hybridMultilevel"/>
    <w:tmpl w:val="2826A3B0"/>
    <w:lvl w:ilvl="0" w:tplc="C972BF94">
      <w:start w:val="2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9256779">
    <w:abstractNumId w:val="12"/>
  </w:num>
  <w:num w:numId="2" w16cid:durableId="336463622">
    <w:abstractNumId w:val="8"/>
  </w:num>
  <w:num w:numId="3" w16cid:durableId="652031579">
    <w:abstractNumId w:val="16"/>
  </w:num>
  <w:num w:numId="4" w16cid:durableId="1811090618">
    <w:abstractNumId w:val="13"/>
  </w:num>
  <w:num w:numId="5" w16cid:durableId="178541813">
    <w:abstractNumId w:val="14"/>
  </w:num>
  <w:num w:numId="6" w16cid:durableId="585849217">
    <w:abstractNumId w:val="20"/>
  </w:num>
  <w:num w:numId="7" w16cid:durableId="264503599">
    <w:abstractNumId w:val="7"/>
  </w:num>
  <w:num w:numId="8" w16cid:durableId="1577932194">
    <w:abstractNumId w:val="11"/>
  </w:num>
  <w:num w:numId="9" w16cid:durableId="1102842804">
    <w:abstractNumId w:val="18"/>
  </w:num>
  <w:num w:numId="10" w16cid:durableId="1708944043">
    <w:abstractNumId w:val="2"/>
  </w:num>
  <w:num w:numId="11" w16cid:durableId="557084437">
    <w:abstractNumId w:val="6"/>
  </w:num>
  <w:num w:numId="12" w16cid:durableId="2079207130">
    <w:abstractNumId w:val="1"/>
  </w:num>
  <w:num w:numId="13" w16cid:durableId="996105675">
    <w:abstractNumId w:val="3"/>
  </w:num>
  <w:num w:numId="14" w16cid:durableId="1834368203">
    <w:abstractNumId w:val="10"/>
  </w:num>
  <w:num w:numId="15" w16cid:durableId="1544714450">
    <w:abstractNumId w:val="9"/>
  </w:num>
  <w:num w:numId="16" w16cid:durableId="1497110482">
    <w:abstractNumId w:val="17"/>
  </w:num>
  <w:num w:numId="17" w16cid:durableId="810949109">
    <w:abstractNumId w:val="4"/>
  </w:num>
  <w:num w:numId="18" w16cid:durableId="2111315588">
    <w:abstractNumId w:val="22"/>
  </w:num>
  <w:num w:numId="19" w16cid:durableId="1243643517">
    <w:abstractNumId w:val="19"/>
  </w:num>
  <w:num w:numId="20" w16cid:durableId="474831507">
    <w:abstractNumId w:val="15"/>
  </w:num>
  <w:num w:numId="21" w16cid:durableId="1710107080">
    <w:abstractNumId w:val="21"/>
  </w:num>
  <w:num w:numId="22" w16cid:durableId="1311401422">
    <w:abstractNumId w:val="5"/>
  </w:num>
  <w:num w:numId="23" w16cid:durableId="117526817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mta7kHKx5oip8yVZ3wjK3PW0trFN7XJmFput+2N6IPEla577gy+rgM5OQB61KpYkOfIcZ+5ydubdyUp4qy1iBw==" w:salt="Eu40enBD2HMEg5VUxRKV0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FF6"/>
    <w:rsid w:val="00003B30"/>
    <w:rsid w:val="00012D5C"/>
    <w:rsid w:val="00045CA6"/>
    <w:rsid w:val="00052382"/>
    <w:rsid w:val="00052CC5"/>
    <w:rsid w:val="0006568A"/>
    <w:rsid w:val="0006580C"/>
    <w:rsid w:val="00076F0F"/>
    <w:rsid w:val="00084253"/>
    <w:rsid w:val="000975BF"/>
    <w:rsid w:val="000D1B88"/>
    <w:rsid w:val="000D1F49"/>
    <w:rsid w:val="000F5C88"/>
    <w:rsid w:val="00162839"/>
    <w:rsid w:val="00166FF6"/>
    <w:rsid w:val="001727CA"/>
    <w:rsid w:val="00181F74"/>
    <w:rsid w:val="001A369F"/>
    <w:rsid w:val="001B1F90"/>
    <w:rsid w:val="001E4E2C"/>
    <w:rsid w:val="00261C01"/>
    <w:rsid w:val="00272883"/>
    <w:rsid w:val="002A4ED5"/>
    <w:rsid w:val="002A648D"/>
    <w:rsid w:val="002B69B4"/>
    <w:rsid w:val="002C56E6"/>
    <w:rsid w:val="002D3A9F"/>
    <w:rsid w:val="002F50FB"/>
    <w:rsid w:val="0032329D"/>
    <w:rsid w:val="003408F6"/>
    <w:rsid w:val="00354B3D"/>
    <w:rsid w:val="00361E11"/>
    <w:rsid w:val="003913C2"/>
    <w:rsid w:val="0039760F"/>
    <w:rsid w:val="003B4744"/>
    <w:rsid w:val="003C013D"/>
    <w:rsid w:val="003C27BA"/>
    <w:rsid w:val="003F0847"/>
    <w:rsid w:val="003F2816"/>
    <w:rsid w:val="0040090B"/>
    <w:rsid w:val="00446538"/>
    <w:rsid w:val="0046302A"/>
    <w:rsid w:val="00487D2D"/>
    <w:rsid w:val="004A1487"/>
    <w:rsid w:val="004D4C1A"/>
    <w:rsid w:val="004D5D62"/>
    <w:rsid w:val="005112D0"/>
    <w:rsid w:val="00536ABF"/>
    <w:rsid w:val="00547799"/>
    <w:rsid w:val="00562601"/>
    <w:rsid w:val="0057256E"/>
    <w:rsid w:val="00577E06"/>
    <w:rsid w:val="00582B1C"/>
    <w:rsid w:val="005A3BF7"/>
    <w:rsid w:val="005F2035"/>
    <w:rsid w:val="005F7990"/>
    <w:rsid w:val="00620A7C"/>
    <w:rsid w:val="006250A2"/>
    <w:rsid w:val="0063739C"/>
    <w:rsid w:val="00650259"/>
    <w:rsid w:val="00674409"/>
    <w:rsid w:val="0068248B"/>
    <w:rsid w:val="007619D6"/>
    <w:rsid w:val="00770F25"/>
    <w:rsid w:val="00787DD4"/>
    <w:rsid w:val="007A35A8"/>
    <w:rsid w:val="007B0A85"/>
    <w:rsid w:val="007C6A52"/>
    <w:rsid w:val="00806FF3"/>
    <w:rsid w:val="0082043E"/>
    <w:rsid w:val="008225B7"/>
    <w:rsid w:val="00842B8A"/>
    <w:rsid w:val="00842B99"/>
    <w:rsid w:val="008B0462"/>
    <w:rsid w:val="008E203A"/>
    <w:rsid w:val="0090021E"/>
    <w:rsid w:val="00905BCD"/>
    <w:rsid w:val="0091229C"/>
    <w:rsid w:val="0093133D"/>
    <w:rsid w:val="00940E73"/>
    <w:rsid w:val="00960E50"/>
    <w:rsid w:val="0098597D"/>
    <w:rsid w:val="00991B30"/>
    <w:rsid w:val="009D406B"/>
    <w:rsid w:val="009E7ADA"/>
    <w:rsid w:val="009F2638"/>
    <w:rsid w:val="009F619A"/>
    <w:rsid w:val="009F6DDE"/>
    <w:rsid w:val="00A370A8"/>
    <w:rsid w:val="00A57983"/>
    <w:rsid w:val="00A60442"/>
    <w:rsid w:val="00A760D2"/>
    <w:rsid w:val="00AC2926"/>
    <w:rsid w:val="00AF3B4E"/>
    <w:rsid w:val="00B04A50"/>
    <w:rsid w:val="00B05CCF"/>
    <w:rsid w:val="00B160CA"/>
    <w:rsid w:val="00B64ED1"/>
    <w:rsid w:val="00B92FFA"/>
    <w:rsid w:val="00BD4753"/>
    <w:rsid w:val="00BD5CB1"/>
    <w:rsid w:val="00BE62EE"/>
    <w:rsid w:val="00C003BA"/>
    <w:rsid w:val="00C23628"/>
    <w:rsid w:val="00C427EB"/>
    <w:rsid w:val="00C46878"/>
    <w:rsid w:val="00C81922"/>
    <w:rsid w:val="00C94591"/>
    <w:rsid w:val="00CA035E"/>
    <w:rsid w:val="00CB4A51"/>
    <w:rsid w:val="00CD4532"/>
    <w:rsid w:val="00CD47B0"/>
    <w:rsid w:val="00CD523B"/>
    <w:rsid w:val="00CE6104"/>
    <w:rsid w:val="00CE7918"/>
    <w:rsid w:val="00D0387D"/>
    <w:rsid w:val="00D16163"/>
    <w:rsid w:val="00D260C0"/>
    <w:rsid w:val="00DB3FAD"/>
    <w:rsid w:val="00DC063B"/>
    <w:rsid w:val="00DD447B"/>
    <w:rsid w:val="00DE7051"/>
    <w:rsid w:val="00DF0832"/>
    <w:rsid w:val="00E0535A"/>
    <w:rsid w:val="00E14589"/>
    <w:rsid w:val="00E25841"/>
    <w:rsid w:val="00E376FB"/>
    <w:rsid w:val="00E61C09"/>
    <w:rsid w:val="00E677FE"/>
    <w:rsid w:val="00E73295"/>
    <w:rsid w:val="00E86BC1"/>
    <w:rsid w:val="00E8792C"/>
    <w:rsid w:val="00E956DF"/>
    <w:rsid w:val="00EB3B58"/>
    <w:rsid w:val="00EB6147"/>
    <w:rsid w:val="00EC1D45"/>
    <w:rsid w:val="00EC7359"/>
    <w:rsid w:val="00ED1AF4"/>
    <w:rsid w:val="00EE3054"/>
    <w:rsid w:val="00F00606"/>
    <w:rsid w:val="00F01256"/>
    <w:rsid w:val="00F5418C"/>
    <w:rsid w:val="00F549BE"/>
    <w:rsid w:val="00F74EF3"/>
    <w:rsid w:val="00F76724"/>
    <w:rsid w:val="00FC5EF4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75FE4"/>
  <w15:chartTrackingRefBased/>
  <w15:docId w15:val="{1ACE8DA7-C5EF-451B-B5EC-5249E2FA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  <w:style w:type="paragraph" w:styleId="Luettelokappale">
    <w:name w:val="List Paragraph"/>
    <w:basedOn w:val="Normaali"/>
    <w:uiPriority w:val="34"/>
    <w:semiHidden/>
    <w:qFormat/>
    <w:rsid w:val="00CA035E"/>
    <w:pPr>
      <w:ind w:left="720"/>
      <w:contextualSpacing/>
    </w:pPr>
  </w:style>
  <w:style w:type="character" w:customStyle="1" w:styleId="Tyyli1">
    <w:name w:val="Tyyli1"/>
    <w:basedOn w:val="Kappaleenoletusfontti"/>
    <w:uiPriority w:val="1"/>
    <w:rsid w:val="0032329D"/>
    <w:rPr>
      <w:rFonts w:asciiTheme="minorHAnsi" w:hAnsiTheme="minorHAnsi"/>
      <w:sz w:val="18"/>
    </w:rPr>
  </w:style>
  <w:style w:type="character" w:styleId="Ratkaisematonmaininta">
    <w:name w:val="Unresolved Mention"/>
    <w:basedOn w:val="Kappaleenoletusfontti"/>
    <w:uiPriority w:val="99"/>
    <w:semiHidden/>
    <w:rsid w:val="00DC0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uoltotilaus@gebwell.fi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bwell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.kolari\AppData\Roaming\Microsoft\Templates\Logovaatteiden%20tilauslomak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B347523-4F64-4D4D-A115-CD02D9D1594E}"/>
      </w:docPartPr>
      <w:docPartBody>
        <w:p w:rsidR="005D129D" w:rsidRDefault="001C779B"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41BD22CA91E4F689321DA113B459E5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01A7388-8353-4FF8-A0DF-3166F25FBD16}"/>
      </w:docPartPr>
      <w:docPartBody>
        <w:p w:rsidR="005D129D" w:rsidRDefault="001C779B" w:rsidP="001C779B">
          <w:pPr>
            <w:pStyle w:val="B41BD22CA91E4F689321DA113B459E55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93748D219EBA472BBEA06B4460E81D2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130DE79-7045-47C2-9151-6D1469429FE7}"/>
      </w:docPartPr>
      <w:docPartBody>
        <w:p w:rsidR="005D129D" w:rsidRDefault="001C779B" w:rsidP="001C779B">
          <w:pPr>
            <w:pStyle w:val="93748D219EBA472BBEA06B4460E81D2C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E02FC82CFD274AA8A0CDEF91C4F62E1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5A9743C-092F-4CAD-8111-AB2D69F29EB2}"/>
      </w:docPartPr>
      <w:docPartBody>
        <w:p w:rsidR="005D129D" w:rsidRDefault="001C779B" w:rsidP="001C779B">
          <w:pPr>
            <w:pStyle w:val="E02FC82CFD274AA8A0CDEF91C4F62E11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498577F2A43A4766B25E313F922364A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354F38B-2150-4AA0-B3D7-88E10C857384}"/>
      </w:docPartPr>
      <w:docPartBody>
        <w:p w:rsidR="005D129D" w:rsidRDefault="001C779B" w:rsidP="001C779B">
          <w:pPr>
            <w:pStyle w:val="498577F2A43A4766B25E313F922364A1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F3CC510CD4DD42608309D92AAD58B41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760EDDA-1A32-4D66-9DC1-BAD4E71F4904}"/>
      </w:docPartPr>
      <w:docPartBody>
        <w:p w:rsidR="005D129D" w:rsidRDefault="001C779B" w:rsidP="001C779B">
          <w:pPr>
            <w:pStyle w:val="F3CC510CD4DD42608309D92AAD58B41C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F342884AB1F4B13B9CDF3144DBB272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6052C0B-75EB-447C-AAED-6175EC18093B}"/>
      </w:docPartPr>
      <w:docPartBody>
        <w:p w:rsidR="005D129D" w:rsidRDefault="001C779B" w:rsidP="001C779B">
          <w:pPr>
            <w:pStyle w:val="BF342884AB1F4B13B9CDF3144DBB2728"/>
          </w:pPr>
          <w:r w:rsidRPr="00614A77">
            <w:rPr>
              <w:rStyle w:val="Paikkamerkkiteksti"/>
            </w:rPr>
            <w:t>Kirjoita päivämäärä napsauttamalla tai napauttamalla tätä.</w:t>
          </w:r>
        </w:p>
      </w:docPartBody>
    </w:docPart>
    <w:docPart>
      <w:docPartPr>
        <w:name w:val="EF51AAD3B26F4127BE19FAB5E2580A2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F8CA6B8-2FB7-4BE3-9DE1-88F2BF68AA47}"/>
      </w:docPartPr>
      <w:docPartBody>
        <w:p w:rsidR="005D129D" w:rsidRDefault="001C779B" w:rsidP="001C779B">
          <w:pPr>
            <w:pStyle w:val="EF51AAD3B26F4127BE19FAB5E2580A29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3210D2BDE2B54367812F87EFCAB8E16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48FC6E2-0209-457D-AA5F-A2FCCA90AA32}"/>
      </w:docPartPr>
      <w:docPartBody>
        <w:p w:rsidR="005D129D" w:rsidRDefault="001C779B" w:rsidP="001C779B">
          <w:pPr>
            <w:pStyle w:val="3210D2BDE2B54367812F87EFCAB8E16B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7EABAD2FD47542DE8C6D96B219B8D04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FCA14A6-D7DF-4669-8A3B-D5562702EA96}"/>
      </w:docPartPr>
      <w:docPartBody>
        <w:p w:rsidR="005D129D" w:rsidRDefault="001C779B" w:rsidP="001C779B">
          <w:pPr>
            <w:pStyle w:val="7EABAD2FD47542DE8C6D96B219B8D04A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FC359BBA81144EFE8A01558937ED7B6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7EAEE0B-4766-40AC-8698-60AEB236ADBE}"/>
      </w:docPartPr>
      <w:docPartBody>
        <w:p w:rsidR="005D129D" w:rsidRDefault="001C779B" w:rsidP="001C779B">
          <w:pPr>
            <w:pStyle w:val="FC359BBA81144EFE8A01558937ED7B67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93E3A03AC3AF4FBBB8A6689C425265D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2EC713F-DEAE-42D3-A127-16D45795D1A5}"/>
      </w:docPartPr>
      <w:docPartBody>
        <w:p w:rsidR="005D129D" w:rsidRDefault="001C779B" w:rsidP="001C779B">
          <w:pPr>
            <w:pStyle w:val="93E3A03AC3AF4FBBB8A6689C425265DF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64CF63E9385A406AB1FA2A3C4661930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FF77290-F658-4481-B35C-21F89E70E830}"/>
      </w:docPartPr>
      <w:docPartBody>
        <w:p w:rsidR="005D129D" w:rsidRDefault="001C779B" w:rsidP="001C779B">
          <w:pPr>
            <w:pStyle w:val="64CF63E9385A406AB1FA2A3C4661930A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2BCC8CF0C751436FB064B0530ED435A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754EF-E81D-4659-B96A-847792C651EF}"/>
      </w:docPartPr>
      <w:docPartBody>
        <w:p w:rsidR="005D129D" w:rsidRDefault="001C779B" w:rsidP="001C779B">
          <w:pPr>
            <w:pStyle w:val="2BCC8CF0C751436FB064B0530ED435AA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E1FFD79E30C6424CBD6B00D9FBA0160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8EFF8F1-14FE-4793-9AA6-EB645DE739B5}"/>
      </w:docPartPr>
      <w:docPartBody>
        <w:p w:rsidR="005D129D" w:rsidRDefault="001C779B" w:rsidP="001C779B">
          <w:pPr>
            <w:pStyle w:val="E1FFD79E30C6424CBD6B00D9FBA01604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1CB742AF3F2F4C0B9D4FEF84456AD8E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9CBBB92-0455-413A-AC75-36D790D4CE20}"/>
      </w:docPartPr>
      <w:docPartBody>
        <w:p w:rsidR="005D129D" w:rsidRDefault="001C779B" w:rsidP="001C779B">
          <w:pPr>
            <w:pStyle w:val="1CB742AF3F2F4C0B9D4FEF84456AD8E3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74FA6735333A44FCB55800A44B3C471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A205394-50D9-43B7-AA77-0669DD08287C}"/>
      </w:docPartPr>
      <w:docPartBody>
        <w:p w:rsidR="005D129D" w:rsidRDefault="001C779B" w:rsidP="001C779B">
          <w:pPr>
            <w:pStyle w:val="74FA6735333A44FCB55800A44B3C4710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1E8411D52BC8481F9B3EF9BFAD12DD5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D0E1CDC-6DF2-4E13-879B-920FA9FF3CC2}"/>
      </w:docPartPr>
      <w:docPartBody>
        <w:p w:rsidR="005D129D" w:rsidRDefault="001C779B" w:rsidP="001C779B">
          <w:pPr>
            <w:pStyle w:val="1E8411D52BC8481F9B3EF9BFAD12DD54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350F022884EF45F1BCFB006570A63D4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573B1C6-FE4F-4233-8FFF-7106AD31E31D}"/>
      </w:docPartPr>
      <w:docPartBody>
        <w:p w:rsidR="005D129D" w:rsidRDefault="001C779B" w:rsidP="001C779B">
          <w:pPr>
            <w:pStyle w:val="350F022884EF45F1BCFB006570A63D4C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F500A48408E64689B6A7DF75C3C97F6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AD8C5B3-EB9C-41C3-AE23-6A2641ABC1B7}"/>
      </w:docPartPr>
      <w:docPartBody>
        <w:p w:rsidR="005D129D" w:rsidRDefault="001C779B" w:rsidP="001C779B">
          <w:pPr>
            <w:pStyle w:val="F500A48408E64689B6A7DF75C3C97F6F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CBE49158D62B4674819F7716A6CF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DCB6240-4E57-4471-85E0-562059212BF5}"/>
      </w:docPartPr>
      <w:docPartBody>
        <w:p w:rsidR="005D129D" w:rsidRDefault="001C779B" w:rsidP="001C779B">
          <w:pPr>
            <w:pStyle w:val="CBE49158D62B4674819F7716A6CF1634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BEFA9A117AAD4058BEECE538377BD83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BE1BA51-0895-4CA5-B967-FD69A06BF70D}"/>
      </w:docPartPr>
      <w:docPartBody>
        <w:p w:rsidR="005D129D" w:rsidRDefault="001C779B" w:rsidP="001C779B">
          <w:pPr>
            <w:pStyle w:val="BEFA9A117AAD4058BEECE538377BD831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F0B50B43F8A74E7291178B9CFE61CA9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E55EFD5-9D8A-4C45-8B83-F40C2603F59C}"/>
      </w:docPartPr>
      <w:docPartBody>
        <w:p w:rsidR="005D129D" w:rsidRDefault="001C779B" w:rsidP="001C779B">
          <w:pPr>
            <w:pStyle w:val="F0B50B43F8A74E7291178B9CFE61CA9E"/>
          </w:pPr>
          <w:r w:rsidRPr="00614A77">
            <w:rPr>
              <w:rStyle w:val="Paikkamerkkiteksti"/>
            </w:rPr>
            <w:t>Valitse kohde.</w:t>
          </w:r>
        </w:p>
      </w:docPartBody>
    </w:docPart>
    <w:docPart>
      <w:docPartPr>
        <w:name w:val="D438838D088E4DCB9D74AE798F2049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EBBF54D-9758-40F7-8C96-D26CB99B1372}"/>
      </w:docPartPr>
      <w:docPartBody>
        <w:p w:rsidR="005D129D" w:rsidRDefault="001C779B" w:rsidP="001C779B">
          <w:pPr>
            <w:pStyle w:val="D438838D088E4DCB9D74AE798F20497F"/>
          </w:pPr>
          <w:r w:rsidRPr="00614A77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9B"/>
    <w:rsid w:val="00012D5C"/>
    <w:rsid w:val="001C779B"/>
    <w:rsid w:val="003F2816"/>
    <w:rsid w:val="005D129D"/>
    <w:rsid w:val="00691332"/>
    <w:rsid w:val="00E8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83B9022BA4246F6B82A9C50426519E3">
    <w:name w:val="D83B9022BA4246F6B82A9C50426519E3"/>
  </w:style>
  <w:style w:type="paragraph" w:customStyle="1" w:styleId="D233D459C35C4E31990569392E15BE79">
    <w:name w:val="D233D459C35C4E31990569392E15BE79"/>
  </w:style>
  <w:style w:type="paragraph" w:customStyle="1" w:styleId="989ECCE934F3410A9310E5590AE7EE84">
    <w:name w:val="989ECCE934F3410A9310E5590AE7EE84"/>
  </w:style>
  <w:style w:type="paragraph" w:customStyle="1" w:styleId="0BB3442073404C098FEB2A332A5C4958">
    <w:name w:val="0BB3442073404C098FEB2A332A5C4958"/>
  </w:style>
  <w:style w:type="paragraph" w:customStyle="1" w:styleId="2925F2D8287F442FA25B2C937E2CD9D9">
    <w:name w:val="2925F2D8287F442FA25B2C937E2CD9D9"/>
  </w:style>
  <w:style w:type="paragraph" w:customStyle="1" w:styleId="C1731241D75C44D4B93E7020FD58C4D1">
    <w:name w:val="C1731241D75C44D4B93E7020FD58C4D1"/>
  </w:style>
  <w:style w:type="paragraph" w:customStyle="1" w:styleId="F5B4C1F55B484741AA5738C9BF55ABE0">
    <w:name w:val="F5B4C1F55B484741AA5738C9BF55ABE0"/>
  </w:style>
  <w:style w:type="paragraph" w:customStyle="1" w:styleId="2D1528F58A414F158FADE52353000ACD">
    <w:name w:val="2D1528F58A414F158FADE52353000ACD"/>
  </w:style>
  <w:style w:type="paragraph" w:customStyle="1" w:styleId="F031E1301E2E41589107C969371DCBE4">
    <w:name w:val="F031E1301E2E41589107C969371DCBE4"/>
  </w:style>
  <w:style w:type="paragraph" w:customStyle="1" w:styleId="051ACDB272F547B3B8FEFDC36F79D588">
    <w:name w:val="051ACDB272F547B3B8FEFDC36F79D588"/>
  </w:style>
  <w:style w:type="paragraph" w:customStyle="1" w:styleId="959A3983A9E14ECB82832851D1F3F84C">
    <w:name w:val="959A3983A9E14ECB82832851D1F3F84C"/>
  </w:style>
  <w:style w:type="paragraph" w:customStyle="1" w:styleId="D483F2A9D879457EA1EE711B9897447B">
    <w:name w:val="D483F2A9D879457EA1EE711B9897447B"/>
  </w:style>
  <w:style w:type="paragraph" w:customStyle="1" w:styleId="4C61B80877684D699E1042FAAE31200E">
    <w:name w:val="4C61B80877684D699E1042FAAE31200E"/>
  </w:style>
  <w:style w:type="paragraph" w:customStyle="1" w:styleId="ABF04FBB1EA34081860A7761DA55F19C">
    <w:name w:val="ABF04FBB1EA34081860A7761DA55F19C"/>
  </w:style>
  <w:style w:type="paragraph" w:customStyle="1" w:styleId="D679E0CD11914AD981AC41AC8D51B375">
    <w:name w:val="D679E0CD11914AD981AC41AC8D51B375"/>
  </w:style>
  <w:style w:type="paragraph" w:customStyle="1" w:styleId="34EBF804E94E4DF9A1271D9F57180965">
    <w:name w:val="34EBF804E94E4DF9A1271D9F57180965"/>
    <w:rsid w:val="001C779B"/>
  </w:style>
  <w:style w:type="paragraph" w:customStyle="1" w:styleId="D40B296E92754544ACBCECC07AD729FC">
    <w:name w:val="D40B296E92754544ACBCECC07AD729FC"/>
    <w:rsid w:val="001C779B"/>
  </w:style>
  <w:style w:type="paragraph" w:customStyle="1" w:styleId="1EBF586624A44D05930595CC0B29BCBF">
    <w:name w:val="1EBF586624A44D05930595CC0B29BCBF"/>
    <w:rsid w:val="001C779B"/>
  </w:style>
  <w:style w:type="paragraph" w:customStyle="1" w:styleId="9C9C6E9F656248AF900BD2ABF28D7B10">
    <w:name w:val="9C9C6E9F656248AF900BD2ABF28D7B10"/>
    <w:rsid w:val="001C779B"/>
  </w:style>
  <w:style w:type="character" w:styleId="Paikkamerkkiteksti">
    <w:name w:val="Placeholder Text"/>
    <w:basedOn w:val="Kappaleenoletusfontti"/>
    <w:uiPriority w:val="99"/>
    <w:semiHidden/>
    <w:rsid w:val="001C779B"/>
    <w:rPr>
      <w:color w:val="808080"/>
    </w:rPr>
  </w:style>
  <w:style w:type="paragraph" w:customStyle="1" w:styleId="82F1DAFEB1A74ACD888C86FDC590A37B">
    <w:name w:val="82F1DAFEB1A74ACD888C86FDC590A37B"/>
    <w:rsid w:val="001C779B"/>
  </w:style>
  <w:style w:type="paragraph" w:customStyle="1" w:styleId="AA47005ABF264198B8004A282901F2B2">
    <w:name w:val="AA47005ABF264198B8004A282901F2B2"/>
    <w:rsid w:val="001C779B"/>
  </w:style>
  <w:style w:type="paragraph" w:customStyle="1" w:styleId="04EBDEC135194875B44123F85719B46B">
    <w:name w:val="04EBDEC135194875B44123F85719B46B"/>
    <w:rsid w:val="001C779B"/>
  </w:style>
  <w:style w:type="paragraph" w:customStyle="1" w:styleId="C16E5473FBA64C968CE9513953A36ED6">
    <w:name w:val="C16E5473FBA64C968CE9513953A36ED6"/>
    <w:rsid w:val="001C779B"/>
  </w:style>
  <w:style w:type="paragraph" w:customStyle="1" w:styleId="1F1C9C591C1E45B68D59A30F7863282A">
    <w:name w:val="1F1C9C591C1E45B68D59A30F7863282A"/>
    <w:rsid w:val="001C779B"/>
  </w:style>
  <w:style w:type="paragraph" w:customStyle="1" w:styleId="9472C5DF03654344A2F73B485326F634">
    <w:name w:val="9472C5DF03654344A2F73B485326F634"/>
    <w:rsid w:val="001C779B"/>
  </w:style>
  <w:style w:type="paragraph" w:customStyle="1" w:styleId="F838C274D247418DA0591B66C0D8A46E">
    <w:name w:val="F838C274D247418DA0591B66C0D8A46E"/>
    <w:rsid w:val="001C779B"/>
  </w:style>
  <w:style w:type="paragraph" w:customStyle="1" w:styleId="F8742403B83445919DD1BBEF63313DF9">
    <w:name w:val="F8742403B83445919DD1BBEF63313DF9"/>
    <w:rsid w:val="001C779B"/>
  </w:style>
  <w:style w:type="paragraph" w:customStyle="1" w:styleId="5698AB2D6922471DAB4BE607D5A78312">
    <w:name w:val="5698AB2D6922471DAB4BE607D5A78312"/>
    <w:rsid w:val="001C779B"/>
  </w:style>
  <w:style w:type="paragraph" w:customStyle="1" w:styleId="B41BD22CA91E4F689321DA113B459E55">
    <w:name w:val="B41BD22CA91E4F689321DA113B459E55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93748D219EBA472BBEA06B4460E81D2C">
    <w:name w:val="93748D219EBA472BBEA06B4460E81D2C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02FC82CFD274AA8A0CDEF91C4F62E11">
    <w:name w:val="E02FC82CFD274AA8A0CDEF91C4F62E1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498577F2A43A4766B25E313F922364A1">
    <w:name w:val="498577F2A43A4766B25E313F922364A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3CC510CD4DD42608309D92AAD58B41C">
    <w:name w:val="F3CC510CD4DD42608309D92AAD58B41C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0975F3EE4AD64304AFC871E31B7D6AE9">
    <w:name w:val="0975F3EE4AD64304AFC871E31B7D6AE9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82F1DAFEB1A74ACD888C86FDC590A37B1">
    <w:name w:val="82F1DAFEB1A74ACD888C86FDC590A37B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A47005ABF264198B8004A282901F2B21">
    <w:name w:val="AA47005ABF264198B8004A282901F2B2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04EBDEC135194875B44123F85719B46B1">
    <w:name w:val="04EBDEC135194875B44123F85719B46B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C16E5473FBA64C968CE9513953A36ED61">
    <w:name w:val="C16E5473FBA64C968CE9513953A36ED6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1F1C9C591C1E45B68D59A30F7863282A1">
    <w:name w:val="1F1C9C591C1E45B68D59A30F7863282A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9472C5DF03654344A2F73B485326F6341">
    <w:name w:val="9472C5DF03654344A2F73B485326F634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838C274D247418DA0591B66C0D8A46E1">
    <w:name w:val="F838C274D247418DA0591B66C0D8A46E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8742403B83445919DD1BBEF63313DF91">
    <w:name w:val="F8742403B83445919DD1BBEF63313DF9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5698AB2D6922471DAB4BE607D5A783121">
    <w:name w:val="5698AB2D6922471DAB4BE607D5A783121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BF342884AB1F4B13B9CDF3144DBB2728">
    <w:name w:val="BF342884AB1F4B13B9CDF3144DBB2728"/>
    <w:rsid w:val="001C779B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460C3A71E3D248808CC5C64535AABB2F">
    <w:name w:val="460C3A71E3D248808CC5C64535AABB2F"/>
    <w:rsid w:val="001C779B"/>
  </w:style>
  <w:style w:type="paragraph" w:customStyle="1" w:styleId="6AB5C3B5E82D4CE19CCEDC75A23AA5D1">
    <w:name w:val="6AB5C3B5E82D4CE19CCEDC75A23AA5D1"/>
    <w:rsid w:val="001C779B"/>
  </w:style>
  <w:style w:type="paragraph" w:customStyle="1" w:styleId="9651D440B336458BA5EABC85F1FD25FB">
    <w:name w:val="9651D440B336458BA5EABC85F1FD25FB"/>
    <w:rsid w:val="001C779B"/>
  </w:style>
  <w:style w:type="paragraph" w:customStyle="1" w:styleId="6F9E7374D5754904A1F45BEF4E5EA2CB">
    <w:name w:val="6F9E7374D5754904A1F45BEF4E5EA2CB"/>
    <w:rsid w:val="001C779B"/>
  </w:style>
  <w:style w:type="paragraph" w:customStyle="1" w:styleId="FFD04624A78F42A88A1C1528FC832877">
    <w:name w:val="FFD04624A78F42A88A1C1528FC832877"/>
    <w:rsid w:val="001C779B"/>
  </w:style>
  <w:style w:type="paragraph" w:customStyle="1" w:styleId="89E80C74ED424EBA9351520E10D37FF3">
    <w:name w:val="89E80C74ED424EBA9351520E10D37FF3"/>
    <w:rsid w:val="001C779B"/>
  </w:style>
  <w:style w:type="paragraph" w:customStyle="1" w:styleId="BF0D9D96D8F4433AA1CB04C57E1CF720">
    <w:name w:val="BF0D9D96D8F4433AA1CB04C57E1CF720"/>
    <w:rsid w:val="001C779B"/>
  </w:style>
  <w:style w:type="paragraph" w:customStyle="1" w:styleId="85BE4226908741D0B2D7593CE212E8DB">
    <w:name w:val="85BE4226908741D0B2D7593CE212E8DB"/>
    <w:rsid w:val="001C779B"/>
  </w:style>
  <w:style w:type="paragraph" w:customStyle="1" w:styleId="5BB1B14E67D2409E9F2F2810847DC743">
    <w:name w:val="5BB1B14E67D2409E9F2F2810847DC743"/>
    <w:rsid w:val="001C779B"/>
  </w:style>
  <w:style w:type="paragraph" w:customStyle="1" w:styleId="D858AE57CAF04A8D92972E3BE8FDED46">
    <w:name w:val="D858AE57CAF04A8D92972E3BE8FDED46"/>
    <w:rsid w:val="001C779B"/>
  </w:style>
  <w:style w:type="paragraph" w:customStyle="1" w:styleId="4C3415BC1FBE4D7688AE7438C4D981E0">
    <w:name w:val="4C3415BC1FBE4D7688AE7438C4D981E0"/>
    <w:rsid w:val="001C779B"/>
  </w:style>
  <w:style w:type="paragraph" w:customStyle="1" w:styleId="811ADFF1C8FD4C9B8EAB07DF4FE892E6">
    <w:name w:val="811ADFF1C8FD4C9B8EAB07DF4FE892E6"/>
    <w:rsid w:val="001C779B"/>
  </w:style>
  <w:style w:type="paragraph" w:customStyle="1" w:styleId="162F912BED2E4E0B9342BBD04C5BB3DF">
    <w:name w:val="162F912BED2E4E0B9342BBD04C5BB3DF"/>
    <w:rsid w:val="001C779B"/>
  </w:style>
  <w:style w:type="paragraph" w:customStyle="1" w:styleId="5BAA365DEE004B75B615FA3E70C89FBC">
    <w:name w:val="5BAA365DEE004B75B615FA3E70C89FBC"/>
    <w:rsid w:val="001C779B"/>
  </w:style>
  <w:style w:type="paragraph" w:customStyle="1" w:styleId="2793CB4DDEC84C3C8B413A38F1938B1F">
    <w:name w:val="2793CB4DDEC84C3C8B413A38F1938B1F"/>
    <w:rsid w:val="001C779B"/>
  </w:style>
  <w:style w:type="paragraph" w:customStyle="1" w:styleId="B938AEAE69454C37B7169B4AEA9DB3ED">
    <w:name w:val="B938AEAE69454C37B7169B4AEA9DB3ED"/>
    <w:rsid w:val="001C779B"/>
  </w:style>
  <w:style w:type="paragraph" w:customStyle="1" w:styleId="83CE865531EB40ABBB736BCAF2D94F06">
    <w:name w:val="83CE865531EB40ABBB736BCAF2D94F06"/>
    <w:rsid w:val="001C779B"/>
  </w:style>
  <w:style w:type="paragraph" w:customStyle="1" w:styleId="EF51AAD3B26F4127BE19FAB5E2580A29">
    <w:name w:val="EF51AAD3B26F4127BE19FAB5E2580A29"/>
    <w:rsid w:val="001C779B"/>
  </w:style>
  <w:style w:type="paragraph" w:customStyle="1" w:styleId="3210D2BDE2B54367812F87EFCAB8E16B">
    <w:name w:val="3210D2BDE2B54367812F87EFCAB8E16B"/>
    <w:rsid w:val="001C779B"/>
  </w:style>
  <w:style w:type="paragraph" w:customStyle="1" w:styleId="7EABAD2FD47542DE8C6D96B219B8D04A">
    <w:name w:val="7EABAD2FD47542DE8C6D96B219B8D04A"/>
    <w:rsid w:val="001C779B"/>
  </w:style>
  <w:style w:type="paragraph" w:customStyle="1" w:styleId="FC359BBA81144EFE8A01558937ED7B67">
    <w:name w:val="FC359BBA81144EFE8A01558937ED7B67"/>
    <w:rsid w:val="001C779B"/>
  </w:style>
  <w:style w:type="paragraph" w:customStyle="1" w:styleId="93E3A03AC3AF4FBBB8A6689C425265DF">
    <w:name w:val="93E3A03AC3AF4FBBB8A6689C425265DF"/>
    <w:rsid w:val="001C779B"/>
  </w:style>
  <w:style w:type="paragraph" w:customStyle="1" w:styleId="64CF63E9385A406AB1FA2A3C4661930A">
    <w:name w:val="64CF63E9385A406AB1FA2A3C4661930A"/>
    <w:rsid w:val="001C779B"/>
  </w:style>
  <w:style w:type="paragraph" w:customStyle="1" w:styleId="2BCC8CF0C751436FB064B0530ED435AA">
    <w:name w:val="2BCC8CF0C751436FB064B0530ED435AA"/>
    <w:rsid w:val="001C779B"/>
  </w:style>
  <w:style w:type="paragraph" w:customStyle="1" w:styleId="E1FFD79E30C6424CBD6B00D9FBA01604">
    <w:name w:val="E1FFD79E30C6424CBD6B00D9FBA01604"/>
    <w:rsid w:val="001C779B"/>
  </w:style>
  <w:style w:type="paragraph" w:customStyle="1" w:styleId="1CB742AF3F2F4C0B9D4FEF84456AD8E3">
    <w:name w:val="1CB742AF3F2F4C0B9D4FEF84456AD8E3"/>
    <w:rsid w:val="001C779B"/>
  </w:style>
  <w:style w:type="paragraph" w:customStyle="1" w:styleId="74FA6735333A44FCB55800A44B3C4710">
    <w:name w:val="74FA6735333A44FCB55800A44B3C4710"/>
    <w:rsid w:val="001C779B"/>
  </w:style>
  <w:style w:type="paragraph" w:customStyle="1" w:styleId="1E8411D52BC8481F9B3EF9BFAD12DD54">
    <w:name w:val="1E8411D52BC8481F9B3EF9BFAD12DD54"/>
    <w:rsid w:val="001C779B"/>
  </w:style>
  <w:style w:type="paragraph" w:customStyle="1" w:styleId="350F022884EF45F1BCFB006570A63D4C">
    <w:name w:val="350F022884EF45F1BCFB006570A63D4C"/>
    <w:rsid w:val="001C779B"/>
  </w:style>
  <w:style w:type="paragraph" w:customStyle="1" w:styleId="F500A48408E64689B6A7DF75C3C97F6F">
    <w:name w:val="F500A48408E64689B6A7DF75C3C97F6F"/>
    <w:rsid w:val="001C779B"/>
  </w:style>
  <w:style w:type="paragraph" w:customStyle="1" w:styleId="CBE49158D62B4674819F7716A6CF1634">
    <w:name w:val="CBE49158D62B4674819F7716A6CF1634"/>
    <w:rsid w:val="001C779B"/>
  </w:style>
  <w:style w:type="paragraph" w:customStyle="1" w:styleId="BEFA9A117AAD4058BEECE538377BD831">
    <w:name w:val="BEFA9A117AAD4058BEECE538377BD831"/>
    <w:rsid w:val="001C779B"/>
  </w:style>
  <w:style w:type="paragraph" w:customStyle="1" w:styleId="F0B50B43F8A74E7291178B9CFE61CA9E">
    <w:name w:val="F0B50B43F8A74E7291178B9CFE61CA9E"/>
    <w:rsid w:val="001C779B"/>
  </w:style>
  <w:style w:type="paragraph" w:customStyle="1" w:styleId="D438838D088E4DCB9D74AE798F20497F">
    <w:name w:val="D438838D088E4DCB9D74AE798F20497F"/>
    <w:rsid w:val="001C779B"/>
  </w:style>
  <w:style w:type="paragraph" w:customStyle="1" w:styleId="6E3CB705A81C4D8887FA612C950C7A55">
    <w:name w:val="6E3CB705A81C4D8887FA612C950C7A55"/>
    <w:rsid w:val="001C779B"/>
  </w:style>
  <w:style w:type="paragraph" w:customStyle="1" w:styleId="2A9161CBA6794DF59A0049EB171D1DEF">
    <w:name w:val="2A9161CBA6794DF59A0049EB171D1DEF"/>
    <w:rsid w:val="001C77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infopath/2007/PartnerControls"/>
    <ds:schemaRef ds:uri="http://schemas.microsoft.com/office/2006/documentManagement/types"/>
    <ds:schemaRef ds:uri="16c05727-aa75-4e4a-9b5f-8a80a1165891"/>
    <ds:schemaRef ds:uri="http://www.w3.org/XML/1998/namespace"/>
    <ds:schemaRef ds:uri="http://purl.org/dc/dcmitype/"/>
    <ds:schemaRef ds:uri="71af3243-3dd4-4a8d-8c0d-dd76da1f02a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2A71240-4DFA-4D55-A01E-3D5C0315CA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Logovaatteiden tilauslomake</Template>
  <TotalTime>3</TotalTime>
  <Pages>2</Pages>
  <Words>446</Words>
  <Characters>3618</Characters>
  <Application>Microsoft Office Word</Application>
  <DocSecurity>0</DocSecurity>
  <Lines>30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Kolari</dc:creator>
  <cp:keywords/>
  <dc:description/>
  <cp:lastModifiedBy>Saima Havukainen</cp:lastModifiedBy>
  <cp:revision>2</cp:revision>
  <cp:lastPrinted>2025-11-06T12:24:00Z</cp:lastPrinted>
  <dcterms:created xsi:type="dcterms:W3CDTF">2025-11-07T07:34:00Z</dcterms:created>
  <dcterms:modified xsi:type="dcterms:W3CDTF">2025-11-07T07:34:00Z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